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BA85" w14:textId="77777777" w:rsidR="00BF1765" w:rsidRDefault="00BF1765">
      <w:pPr>
        <w:adjustRightInd w:val="0"/>
        <w:snapToGrid w:val="0"/>
        <w:spacing w:line="360" w:lineRule="auto"/>
        <w:jc w:val="center"/>
        <w:rPr>
          <w:rFonts w:ascii="方正仿宋简体" w:eastAsia="方正仿宋简体"/>
          <w:spacing w:val="40"/>
          <w:sz w:val="52"/>
          <w:szCs w:val="52"/>
        </w:rPr>
      </w:pPr>
    </w:p>
    <w:p w14:paraId="49D176A1" w14:textId="77777777" w:rsidR="00BF1765" w:rsidRDefault="00BF1765">
      <w:pPr>
        <w:pStyle w:val="a0"/>
        <w:ind w:firstLine="210"/>
      </w:pPr>
    </w:p>
    <w:p w14:paraId="03C0D123" w14:textId="77777777" w:rsidR="00BF1765" w:rsidRDefault="005C451E">
      <w:pPr>
        <w:widowControl/>
        <w:spacing w:line="360" w:lineRule="auto"/>
        <w:jc w:val="center"/>
        <w:rPr>
          <w:rFonts w:ascii="方正小标宋_GBK" w:eastAsia="方正小标宋_GBK" w:hAnsi="方正小标宋_GBK" w:cs="方正小标宋_GBK"/>
          <w:spacing w:val="40"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spacing w:val="40"/>
          <w:sz w:val="52"/>
          <w:szCs w:val="52"/>
        </w:rPr>
        <w:t>泰安市技术转移服务机构</w:t>
      </w:r>
    </w:p>
    <w:p w14:paraId="1723EC9B" w14:textId="77777777" w:rsidR="00BF1765" w:rsidRDefault="005C451E">
      <w:pPr>
        <w:jc w:val="center"/>
        <w:rPr>
          <w:rFonts w:ascii="方正小标宋_GBK" w:eastAsia="方正小标宋_GBK" w:hAnsi="方正小标宋_GBK" w:cs="方正小标宋_GBK"/>
          <w:spacing w:val="40"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spacing w:val="40"/>
          <w:sz w:val="52"/>
          <w:szCs w:val="52"/>
        </w:rPr>
        <w:t>认定申请表</w:t>
      </w:r>
    </w:p>
    <w:p w14:paraId="5838B552" w14:textId="77777777" w:rsidR="00BF1765" w:rsidRDefault="00BF1765">
      <w:pPr>
        <w:rPr>
          <w:rFonts w:ascii="仿宋_GB2312" w:eastAsia="仿宋_GB2312"/>
        </w:rPr>
      </w:pPr>
    </w:p>
    <w:p w14:paraId="129101C7" w14:textId="77777777" w:rsidR="00BF1765" w:rsidRDefault="00BF1765">
      <w:pPr>
        <w:rPr>
          <w:rFonts w:ascii="仿宋_GB2312" w:eastAsia="仿宋_GB2312"/>
        </w:rPr>
      </w:pPr>
    </w:p>
    <w:p w14:paraId="5FFDF3DA" w14:textId="77777777" w:rsidR="00BF1765" w:rsidRDefault="00BF1765">
      <w:pPr>
        <w:rPr>
          <w:rFonts w:ascii="仿宋_GB2312" w:eastAsia="仿宋_GB2312"/>
        </w:rPr>
      </w:pPr>
    </w:p>
    <w:p w14:paraId="2C80D3C1" w14:textId="77777777" w:rsidR="00BF1765" w:rsidRDefault="00BF1765">
      <w:pPr>
        <w:rPr>
          <w:rFonts w:ascii="仿宋_GB2312" w:eastAsia="仿宋_GB2312"/>
        </w:rPr>
      </w:pPr>
    </w:p>
    <w:p w14:paraId="6548599E" w14:textId="77777777" w:rsidR="00BF1765" w:rsidRDefault="00BF1765">
      <w:pPr>
        <w:rPr>
          <w:rFonts w:ascii="仿宋_GB2312" w:eastAsia="仿宋_GB2312"/>
        </w:rPr>
      </w:pPr>
    </w:p>
    <w:p w14:paraId="23A2FFAE" w14:textId="77777777" w:rsidR="00BF1765" w:rsidRDefault="00BF1765">
      <w:pPr>
        <w:rPr>
          <w:rFonts w:ascii="仿宋_GB2312" w:eastAsia="仿宋_GB2312"/>
        </w:rPr>
      </w:pPr>
    </w:p>
    <w:p w14:paraId="3F3784A9" w14:textId="77777777" w:rsidR="00BF1765" w:rsidRDefault="00BF1765">
      <w:pPr>
        <w:rPr>
          <w:rFonts w:ascii="仿宋_GB2312" w:eastAsia="仿宋_GB2312"/>
        </w:rPr>
      </w:pPr>
    </w:p>
    <w:p w14:paraId="4FE9280D" w14:textId="77777777" w:rsidR="00BF1765" w:rsidRDefault="00BF1765">
      <w:pPr>
        <w:rPr>
          <w:rFonts w:ascii="仿宋_GB2312" w:eastAsia="仿宋_GB2312"/>
        </w:rPr>
      </w:pPr>
    </w:p>
    <w:p w14:paraId="3EB260B3" w14:textId="77777777" w:rsidR="00BF1765" w:rsidRDefault="00BF1765">
      <w:pPr>
        <w:rPr>
          <w:rFonts w:ascii="仿宋_GB2312" w:eastAsia="仿宋_GB2312"/>
        </w:rPr>
      </w:pPr>
    </w:p>
    <w:p w14:paraId="5C349508" w14:textId="77777777" w:rsidR="00BF1765" w:rsidRDefault="00BF1765">
      <w:pPr>
        <w:rPr>
          <w:rFonts w:ascii="仿宋_GB2312" w:eastAsia="仿宋_GB2312"/>
        </w:rPr>
      </w:pPr>
    </w:p>
    <w:p w14:paraId="68464439" w14:textId="77777777" w:rsidR="00BF1765" w:rsidRDefault="00BF1765">
      <w:pPr>
        <w:rPr>
          <w:rFonts w:ascii="仿宋_GB2312" w:eastAsia="仿宋_GB2312"/>
        </w:rPr>
      </w:pPr>
    </w:p>
    <w:p w14:paraId="6AB42342" w14:textId="77777777" w:rsidR="00BF1765" w:rsidRDefault="00BF1765">
      <w:pPr>
        <w:adjustRightInd w:val="0"/>
        <w:snapToGrid w:val="0"/>
        <w:spacing w:line="360" w:lineRule="auto"/>
        <w:rPr>
          <w:rFonts w:ascii="仿宋_GB2312" w:eastAsia="仿宋_GB2312"/>
        </w:rPr>
      </w:pPr>
    </w:p>
    <w:p w14:paraId="1BB9920A" w14:textId="77777777" w:rsidR="00BF1765" w:rsidRDefault="005C451E">
      <w:pPr>
        <w:adjustRightInd w:val="0"/>
        <w:snapToGrid w:val="0"/>
        <w:spacing w:line="360" w:lineRule="auto"/>
        <w:ind w:firstLineChars="500" w:firstLine="160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申报单位（盖章）：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</w:t>
      </w:r>
    </w:p>
    <w:p w14:paraId="39245529" w14:textId="77777777" w:rsidR="00BF1765" w:rsidRDefault="00BF1765">
      <w:pPr>
        <w:adjustRightInd w:val="0"/>
        <w:snapToGrid w:val="0"/>
        <w:spacing w:line="360" w:lineRule="auto"/>
        <w:ind w:firstLineChars="500" w:firstLine="1600"/>
        <w:rPr>
          <w:rFonts w:ascii="宋体" w:hAnsi="宋体"/>
          <w:sz w:val="32"/>
          <w:szCs w:val="32"/>
        </w:rPr>
      </w:pPr>
    </w:p>
    <w:p w14:paraId="41E3E355" w14:textId="77777777" w:rsidR="00BF1765" w:rsidRDefault="005C451E">
      <w:pPr>
        <w:adjustRightInd w:val="0"/>
        <w:snapToGrid w:val="0"/>
        <w:spacing w:line="360" w:lineRule="auto"/>
        <w:ind w:firstLineChars="500" w:firstLine="160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填  写  日  期 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</w:t>
      </w:r>
    </w:p>
    <w:p w14:paraId="5E94FAC2" w14:textId="77777777" w:rsidR="00BF1765" w:rsidRDefault="005C451E">
      <w:pPr>
        <w:snapToGrid w:val="0"/>
        <w:spacing w:line="360" w:lineRule="auto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</w:t>
      </w:r>
    </w:p>
    <w:p w14:paraId="1464DE3D" w14:textId="77777777" w:rsidR="00BF1765" w:rsidRDefault="00BF1765">
      <w:pPr>
        <w:snapToGrid w:val="0"/>
        <w:spacing w:line="360" w:lineRule="auto"/>
        <w:rPr>
          <w:rFonts w:ascii="仿宋_GB2312" w:eastAsia="仿宋_GB2312"/>
          <w:sz w:val="30"/>
        </w:rPr>
      </w:pPr>
    </w:p>
    <w:p w14:paraId="7CAE8400" w14:textId="77777777" w:rsidR="00BF1765" w:rsidRDefault="00BF1765">
      <w:pPr>
        <w:pStyle w:val="a5"/>
        <w:rPr>
          <w:rFonts w:ascii="仿宋_GB2312" w:eastAsia="仿宋_GB2312"/>
        </w:rPr>
      </w:pPr>
    </w:p>
    <w:p w14:paraId="4E0AFCE5" w14:textId="77777777" w:rsidR="00BF1765" w:rsidRDefault="005C451E">
      <w:pPr>
        <w:jc w:val="center"/>
        <w:outlineLvl w:val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泰安市科学技术局制</w:t>
      </w:r>
    </w:p>
    <w:p w14:paraId="1694B1A3" w14:textId="77777777" w:rsidR="00BF1765" w:rsidRDefault="00BF1765">
      <w:pPr>
        <w:jc w:val="center"/>
        <w:outlineLvl w:val="0"/>
        <w:rPr>
          <w:rFonts w:ascii="宋体" w:hAnsi="宋体"/>
          <w:sz w:val="32"/>
          <w:szCs w:val="32"/>
        </w:rPr>
      </w:pPr>
    </w:p>
    <w:p w14:paraId="616F88E3" w14:textId="77777777" w:rsidR="00BF1765" w:rsidRDefault="00BF1765">
      <w:pPr>
        <w:pStyle w:val="a0"/>
        <w:ind w:firstLine="320"/>
        <w:rPr>
          <w:rFonts w:ascii="宋体" w:hAnsi="宋体"/>
          <w:sz w:val="32"/>
          <w:szCs w:val="32"/>
        </w:rPr>
      </w:pPr>
    </w:p>
    <w:p w14:paraId="0EE36208" w14:textId="77777777" w:rsidR="00BF1765" w:rsidRDefault="00BF1765">
      <w:pPr>
        <w:pStyle w:val="a0"/>
        <w:ind w:firstLine="320"/>
        <w:rPr>
          <w:rFonts w:ascii="宋体" w:hAnsi="宋体"/>
          <w:sz w:val="32"/>
          <w:szCs w:val="32"/>
        </w:rPr>
      </w:pP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879"/>
        <w:gridCol w:w="218"/>
        <w:gridCol w:w="989"/>
        <w:gridCol w:w="57"/>
        <w:gridCol w:w="1150"/>
        <w:gridCol w:w="148"/>
        <w:gridCol w:w="1019"/>
        <w:gridCol w:w="41"/>
        <w:gridCol w:w="1214"/>
        <w:gridCol w:w="1686"/>
      </w:tblGrid>
      <w:tr w:rsidR="00BF1765" w14:paraId="2D2561AA" w14:textId="77777777">
        <w:trPr>
          <w:trHeight w:val="717"/>
          <w:jc w:val="center"/>
        </w:trPr>
        <w:tc>
          <w:tcPr>
            <w:tcW w:w="8999" w:type="dxa"/>
            <w:gridSpan w:val="11"/>
            <w:vAlign w:val="center"/>
          </w:tcPr>
          <w:p w14:paraId="44348028" w14:textId="77777777" w:rsidR="00BF1765" w:rsidRDefault="005C451E">
            <w:pPr>
              <w:spacing w:line="360" w:lineRule="auto"/>
              <w:ind w:firstLine="562"/>
              <w:jc w:val="left"/>
              <w:outlineLvl w:val="0"/>
              <w:rPr>
                <w:rFonts w:ascii="宋体-18030" w:eastAsia="宋体-18030" w:hAnsi="宋体-18030" w:cs="宋体-18030"/>
                <w:b/>
                <w:szCs w:val="21"/>
              </w:rPr>
            </w:pPr>
            <w:r>
              <w:rPr>
                <w:rFonts w:ascii="宋体-18030" w:eastAsia="宋体-18030" w:hAnsi="宋体-18030" w:cs="宋体-18030" w:hint="eastAsia"/>
                <w:sz w:val="28"/>
                <w:szCs w:val="28"/>
              </w:rPr>
              <w:lastRenderedPageBreak/>
              <w:t>一、</w:t>
            </w:r>
            <w:r>
              <w:rPr>
                <w:rFonts w:ascii="宋体-18030" w:eastAsia="宋体-18030" w:hAnsi="宋体-18030" w:cs="宋体-18030" w:hint="eastAsia"/>
                <w:color w:val="000000"/>
                <w:sz w:val="28"/>
              </w:rPr>
              <w:t>申报机构基本情况</w:t>
            </w:r>
          </w:p>
        </w:tc>
      </w:tr>
      <w:tr w:rsidR="00BF1765" w14:paraId="56EEF15A" w14:textId="77777777" w:rsidTr="00FE7504">
        <w:trPr>
          <w:trHeight w:val="541"/>
          <w:jc w:val="center"/>
        </w:trPr>
        <w:tc>
          <w:tcPr>
            <w:tcW w:w="1598" w:type="dxa"/>
            <w:vAlign w:val="center"/>
          </w:tcPr>
          <w:p w14:paraId="0E207627" w14:textId="77777777" w:rsidR="00BF1765" w:rsidRDefault="005C451E">
            <w:pPr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申报单位名称</w:t>
            </w:r>
          </w:p>
        </w:tc>
        <w:tc>
          <w:tcPr>
            <w:tcW w:w="4460" w:type="dxa"/>
            <w:gridSpan w:val="7"/>
            <w:vAlign w:val="center"/>
          </w:tcPr>
          <w:p w14:paraId="0E615CE9" w14:textId="77777777" w:rsidR="00BF1765" w:rsidRDefault="00BF1765">
            <w:pPr>
              <w:spacing w:line="360" w:lineRule="auto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48360699" w14:textId="77777777" w:rsidR="00BF1765" w:rsidRDefault="005C451E">
            <w:pPr>
              <w:spacing w:line="360" w:lineRule="auto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成立日期</w:t>
            </w:r>
          </w:p>
        </w:tc>
        <w:tc>
          <w:tcPr>
            <w:tcW w:w="1686" w:type="dxa"/>
            <w:vAlign w:val="center"/>
          </w:tcPr>
          <w:p w14:paraId="5BA7FF03" w14:textId="77777777" w:rsidR="00BF1765" w:rsidRDefault="005C451E">
            <w:pPr>
              <w:spacing w:line="360" w:lineRule="auto"/>
              <w:ind w:firstLineChars="100" w:firstLine="21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年　  月</w:t>
            </w:r>
          </w:p>
        </w:tc>
      </w:tr>
      <w:tr w:rsidR="00BF1765" w14:paraId="3D4A197F" w14:textId="77777777" w:rsidTr="00FE7504">
        <w:trPr>
          <w:trHeight w:val="627"/>
          <w:jc w:val="center"/>
        </w:trPr>
        <w:tc>
          <w:tcPr>
            <w:tcW w:w="1598" w:type="dxa"/>
            <w:vAlign w:val="center"/>
          </w:tcPr>
          <w:p w14:paraId="27ADECAD" w14:textId="77777777" w:rsidR="00BF1765" w:rsidRDefault="005C451E">
            <w:pPr>
              <w:snapToGrid w:val="0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法人类型</w:t>
            </w:r>
          </w:p>
        </w:tc>
        <w:tc>
          <w:tcPr>
            <w:tcW w:w="4460" w:type="dxa"/>
            <w:gridSpan w:val="7"/>
            <w:vAlign w:val="center"/>
          </w:tcPr>
          <w:p w14:paraId="565D80AA" w14:textId="77777777" w:rsidR="00BF1765" w:rsidRDefault="005C451E">
            <w:pPr>
              <w:snapToGrid w:val="0"/>
              <w:ind w:left="1680" w:hangingChars="800" w:hanging="168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 xml:space="preserve">□企业法人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□事业法人</w:t>
            </w:r>
          </w:p>
          <w:p w14:paraId="5C1DCF1A" w14:textId="77777777" w:rsidR="00BF1765" w:rsidRDefault="005C451E">
            <w:pPr>
              <w:snapToGrid w:val="0"/>
              <w:ind w:left="1680" w:hangingChars="800" w:hanging="168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□社团法人      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法人内设机构           </w:t>
            </w:r>
          </w:p>
        </w:tc>
        <w:tc>
          <w:tcPr>
            <w:tcW w:w="1255" w:type="dxa"/>
            <w:gridSpan w:val="2"/>
            <w:vAlign w:val="center"/>
          </w:tcPr>
          <w:p w14:paraId="7E9EEE03" w14:textId="77777777" w:rsidR="00BF1765" w:rsidRDefault="005C451E"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机构代码</w:t>
            </w:r>
          </w:p>
        </w:tc>
        <w:tc>
          <w:tcPr>
            <w:tcW w:w="1686" w:type="dxa"/>
            <w:vAlign w:val="center"/>
          </w:tcPr>
          <w:p w14:paraId="321DD390" w14:textId="77777777" w:rsidR="00BF1765" w:rsidRDefault="00BF1765">
            <w:pPr>
              <w:snapToGrid w:val="0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F1765" w14:paraId="6B95491F" w14:textId="77777777" w:rsidTr="00FE7504">
        <w:trPr>
          <w:trHeight w:val="524"/>
          <w:jc w:val="center"/>
        </w:trPr>
        <w:tc>
          <w:tcPr>
            <w:tcW w:w="1598" w:type="dxa"/>
            <w:vAlign w:val="center"/>
          </w:tcPr>
          <w:p w14:paraId="5EC10356" w14:textId="77777777" w:rsidR="00BF1765" w:rsidRDefault="005C451E"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主管单位</w:t>
            </w:r>
          </w:p>
        </w:tc>
        <w:tc>
          <w:tcPr>
            <w:tcW w:w="7401" w:type="dxa"/>
            <w:gridSpan w:val="10"/>
            <w:vAlign w:val="center"/>
          </w:tcPr>
          <w:p w14:paraId="2DA9F128" w14:textId="77777777" w:rsidR="00BF1765" w:rsidRDefault="00BF1765">
            <w:pPr>
              <w:snapToGrid w:val="0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F1765" w14:paraId="4D3831E2" w14:textId="77777777" w:rsidTr="00FE7504">
        <w:trPr>
          <w:trHeight w:val="541"/>
          <w:jc w:val="center"/>
        </w:trPr>
        <w:tc>
          <w:tcPr>
            <w:tcW w:w="1598" w:type="dxa"/>
            <w:vAlign w:val="center"/>
          </w:tcPr>
          <w:p w14:paraId="59230FF0" w14:textId="77777777" w:rsidR="00BF1765" w:rsidRDefault="005C451E">
            <w:pPr>
              <w:spacing w:line="360" w:lineRule="auto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主管单位类型</w:t>
            </w:r>
          </w:p>
        </w:tc>
        <w:tc>
          <w:tcPr>
            <w:tcW w:w="7401" w:type="dxa"/>
            <w:gridSpan w:val="10"/>
            <w:vAlign w:val="center"/>
          </w:tcPr>
          <w:p w14:paraId="312756C3" w14:textId="77777777" w:rsidR="00BF1765" w:rsidRDefault="005C451E">
            <w:pPr>
              <w:spacing w:line="360" w:lineRule="auto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hint="eastAsia"/>
              </w:rPr>
              <w:t>□科研机构  □高等院校  □行政机关  □行业协会  □其他</w:t>
            </w:r>
          </w:p>
        </w:tc>
      </w:tr>
      <w:tr w:rsidR="00BF1765" w14:paraId="3333FBD0" w14:textId="77777777" w:rsidTr="00FE7504">
        <w:trPr>
          <w:trHeight w:val="541"/>
          <w:jc w:val="center"/>
        </w:trPr>
        <w:tc>
          <w:tcPr>
            <w:tcW w:w="1598" w:type="dxa"/>
            <w:vAlign w:val="center"/>
          </w:tcPr>
          <w:p w14:paraId="7FDE8A08" w14:textId="77777777" w:rsidR="00BF1765" w:rsidRDefault="005C451E">
            <w:pPr>
              <w:spacing w:line="360" w:lineRule="auto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经济性质</w:t>
            </w:r>
          </w:p>
        </w:tc>
        <w:tc>
          <w:tcPr>
            <w:tcW w:w="7401" w:type="dxa"/>
            <w:gridSpan w:val="10"/>
            <w:vAlign w:val="center"/>
          </w:tcPr>
          <w:p w14:paraId="17625A6E" w14:textId="77777777" w:rsidR="00BF1765" w:rsidRDefault="005C451E">
            <w:pPr>
              <w:spacing w:line="360" w:lineRule="auto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hint="eastAsia"/>
              </w:rPr>
              <w:t>□国有    □民营    □股份制   □理事会制   □其他</w:t>
            </w:r>
          </w:p>
        </w:tc>
      </w:tr>
      <w:tr w:rsidR="00BF1765" w14:paraId="768E6A3C" w14:textId="77777777" w:rsidTr="00FE7504">
        <w:trPr>
          <w:trHeight w:val="541"/>
          <w:jc w:val="center"/>
        </w:trPr>
        <w:tc>
          <w:tcPr>
            <w:tcW w:w="1598" w:type="dxa"/>
            <w:vAlign w:val="center"/>
          </w:tcPr>
          <w:p w14:paraId="6C5029D6" w14:textId="77777777" w:rsidR="00BF1765" w:rsidRDefault="005C451E">
            <w:pPr>
              <w:spacing w:line="36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服务类别</w:t>
            </w:r>
          </w:p>
        </w:tc>
        <w:tc>
          <w:tcPr>
            <w:tcW w:w="7401" w:type="dxa"/>
            <w:gridSpan w:val="10"/>
            <w:vAlign w:val="center"/>
          </w:tcPr>
          <w:p w14:paraId="5A61D753" w14:textId="77777777" w:rsidR="00BF1765" w:rsidRDefault="005C451E">
            <w:pPr>
              <w:spacing w:line="360" w:lineRule="auto"/>
              <w:outlineLvl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□专业服务类机构              □综合服务类机构</w:t>
            </w:r>
          </w:p>
        </w:tc>
      </w:tr>
      <w:tr w:rsidR="00BF1765" w14:paraId="721392C1" w14:textId="77777777" w:rsidTr="00FE7504">
        <w:trPr>
          <w:trHeight w:val="613"/>
          <w:jc w:val="center"/>
        </w:trPr>
        <w:tc>
          <w:tcPr>
            <w:tcW w:w="1598" w:type="dxa"/>
            <w:vAlign w:val="center"/>
          </w:tcPr>
          <w:p w14:paraId="508E6CE4" w14:textId="77777777" w:rsidR="00BF1765" w:rsidRDefault="005C451E"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注册地区</w:t>
            </w:r>
          </w:p>
        </w:tc>
        <w:tc>
          <w:tcPr>
            <w:tcW w:w="7401" w:type="dxa"/>
            <w:gridSpan w:val="10"/>
            <w:vAlign w:val="center"/>
          </w:tcPr>
          <w:p w14:paraId="02F452A7" w14:textId="77777777" w:rsidR="00BF1765" w:rsidRDefault="005C451E">
            <w:pPr>
              <w:snapToGrid w:val="0"/>
              <w:ind w:right="420" w:firstLineChars="400" w:firstLine="84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省       市</w:t>
            </w:r>
          </w:p>
        </w:tc>
      </w:tr>
      <w:tr w:rsidR="00BF1765" w14:paraId="7597DEE3" w14:textId="77777777" w:rsidTr="00FE7504">
        <w:trPr>
          <w:trHeight w:val="627"/>
          <w:jc w:val="center"/>
        </w:trPr>
        <w:tc>
          <w:tcPr>
            <w:tcW w:w="1598" w:type="dxa"/>
            <w:vAlign w:val="center"/>
          </w:tcPr>
          <w:p w14:paraId="73F1D7E5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法定代表人/单位负责人</w:t>
            </w:r>
          </w:p>
        </w:tc>
        <w:tc>
          <w:tcPr>
            <w:tcW w:w="879" w:type="dxa"/>
            <w:vAlign w:val="center"/>
          </w:tcPr>
          <w:p w14:paraId="1FF45E9C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207" w:type="dxa"/>
            <w:gridSpan w:val="2"/>
            <w:vAlign w:val="center"/>
          </w:tcPr>
          <w:p w14:paraId="7CDE483B" w14:textId="77777777" w:rsidR="00BF1765" w:rsidRDefault="00BF1765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7685FD29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职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208" w:type="dxa"/>
            <w:gridSpan w:val="3"/>
            <w:vAlign w:val="center"/>
          </w:tcPr>
          <w:p w14:paraId="0D4E064F" w14:textId="77777777" w:rsidR="00BF1765" w:rsidRDefault="00BF1765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0554B448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686" w:type="dxa"/>
            <w:vAlign w:val="center"/>
          </w:tcPr>
          <w:p w14:paraId="1D94EEBF" w14:textId="77777777" w:rsidR="00BF1765" w:rsidRDefault="00BF1765">
            <w:pPr>
              <w:snapToGrid w:val="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F1765" w14:paraId="09CBC82E" w14:textId="77777777" w:rsidTr="00FE7504">
        <w:trPr>
          <w:trHeight w:val="459"/>
          <w:jc w:val="center"/>
        </w:trPr>
        <w:tc>
          <w:tcPr>
            <w:tcW w:w="1598" w:type="dxa"/>
            <w:vMerge w:val="restart"/>
            <w:vAlign w:val="center"/>
          </w:tcPr>
          <w:p w14:paraId="5E4EB1EF" w14:textId="77777777" w:rsidR="00BF1765" w:rsidRDefault="005C451E">
            <w:pPr>
              <w:snapToGrid w:val="0"/>
              <w:spacing w:beforeLines="20" w:before="62" w:afterLines="20" w:after="62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879" w:type="dxa"/>
            <w:vAlign w:val="center"/>
          </w:tcPr>
          <w:p w14:paraId="0C0D0740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207" w:type="dxa"/>
            <w:gridSpan w:val="2"/>
            <w:vAlign w:val="center"/>
          </w:tcPr>
          <w:p w14:paraId="6ADBEB87" w14:textId="77777777" w:rsidR="00BF1765" w:rsidRDefault="00BF1765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11E78C9D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职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208" w:type="dxa"/>
            <w:gridSpan w:val="3"/>
            <w:vAlign w:val="center"/>
          </w:tcPr>
          <w:p w14:paraId="7B0A0C2B" w14:textId="77777777" w:rsidR="00BF1765" w:rsidRDefault="00BF1765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4B81C31C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1686" w:type="dxa"/>
            <w:vAlign w:val="center"/>
          </w:tcPr>
          <w:p w14:paraId="4C26DBD1" w14:textId="77777777" w:rsidR="00BF1765" w:rsidRDefault="00BF1765">
            <w:pPr>
              <w:snapToGrid w:val="0"/>
              <w:spacing w:beforeLines="20" w:before="62" w:afterLines="20" w:after="62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F1765" w14:paraId="2FD94794" w14:textId="77777777" w:rsidTr="00FE7504">
        <w:trPr>
          <w:trHeight w:val="459"/>
          <w:jc w:val="center"/>
        </w:trPr>
        <w:tc>
          <w:tcPr>
            <w:tcW w:w="1598" w:type="dxa"/>
            <w:vMerge/>
            <w:vAlign w:val="center"/>
          </w:tcPr>
          <w:p w14:paraId="69CB4BB9" w14:textId="77777777" w:rsidR="00BF1765" w:rsidRDefault="00BF1765">
            <w:pPr>
              <w:snapToGrid w:val="0"/>
              <w:spacing w:beforeLines="20" w:before="62" w:afterLines="20" w:after="62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3724EF32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  话</w:t>
            </w:r>
          </w:p>
        </w:tc>
        <w:tc>
          <w:tcPr>
            <w:tcW w:w="1207" w:type="dxa"/>
            <w:gridSpan w:val="2"/>
            <w:vAlign w:val="center"/>
          </w:tcPr>
          <w:p w14:paraId="1EF915BA" w14:textId="77777777" w:rsidR="00BF1765" w:rsidRDefault="00BF1765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54C33BC3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手   机</w:t>
            </w:r>
          </w:p>
        </w:tc>
        <w:tc>
          <w:tcPr>
            <w:tcW w:w="1208" w:type="dxa"/>
            <w:gridSpan w:val="3"/>
            <w:vAlign w:val="center"/>
          </w:tcPr>
          <w:p w14:paraId="60D894B5" w14:textId="77777777" w:rsidR="00BF1765" w:rsidRDefault="00BF1765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6FCDE108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传    真</w:t>
            </w:r>
          </w:p>
        </w:tc>
        <w:tc>
          <w:tcPr>
            <w:tcW w:w="1686" w:type="dxa"/>
            <w:vAlign w:val="center"/>
          </w:tcPr>
          <w:p w14:paraId="483EE4B8" w14:textId="77777777" w:rsidR="00BF1765" w:rsidRDefault="00BF1765">
            <w:pPr>
              <w:snapToGrid w:val="0"/>
              <w:spacing w:beforeLines="20" w:before="62" w:afterLines="20" w:after="62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F1765" w14:paraId="26F8978C" w14:textId="77777777" w:rsidTr="00FE7504">
        <w:trPr>
          <w:trHeight w:val="459"/>
          <w:jc w:val="center"/>
        </w:trPr>
        <w:tc>
          <w:tcPr>
            <w:tcW w:w="1598" w:type="dxa"/>
            <w:vMerge/>
            <w:vAlign w:val="center"/>
          </w:tcPr>
          <w:p w14:paraId="3D9BBF59" w14:textId="77777777" w:rsidR="00BF1765" w:rsidRDefault="00BF1765">
            <w:pPr>
              <w:snapToGrid w:val="0"/>
              <w:spacing w:beforeLines="20" w:before="62" w:afterLines="20" w:after="62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B089738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3404" w:type="dxa"/>
            <w:gridSpan w:val="6"/>
            <w:vAlign w:val="center"/>
          </w:tcPr>
          <w:p w14:paraId="339E09AC" w14:textId="77777777" w:rsidR="00BF1765" w:rsidRDefault="00BF1765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50E5EC84" w14:textId="77777777" w:rsidR="00BF1765" w:rsidRDefault="005C451E">
            <w:pPr>
              <w:widowControl/>
              <w:snapToGrid w:val="0"/>
              <w:spacing w:beforeLines="20" w:before="62" w:afterLines="20" w:after="62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编</w:t>
            </w:r>
          </w:p>
        </w:tc>
        <w:tc>
          <w:tcPr>
            <w:tcW w:w="1686" w:type="dxa"/>
            <w:vAlign w:val="center"/>
          </w:tcPr>
          <w:p w14:paraId="1FAF6669" w14:textId="77777777" w:rsidR="00BF1765" w:rsidRDefault="00BF1765">
            <w:pPr>
              <w:snapToGrid w:val="0"/>
              <w:spacing w:beforeLines="20" w:before="62" w:afterLines="20" w:after="62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F1765" w14:paraId="31CF3237" w14:textId="77777777" w:rsidTr="00FE7504">
        <w:trPr>
          <w:trHeight w:val="891"/>
          <w:jc w:val="center"/>
        </w:trPr>
        <w:tc>
          <w:tcPr>
            <w:tcW w:w="1598" w:type="dxa"/>
            <w:vAlign w:val="center"/>
          </w:tcPr>
          <w:p w14:paraId="29DAA1B0" w14:textId="77777777" w:rsidR="00BF1765" w:rsidRDefault="005C451E">
            <w:pPr>
              <w:adjustRightInd w:val="0"/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主营业务</w:t>
            </w:r>
          </w:p>
          <w:p w14:paraId="4379AFE2" w14:textId="77777777" w:rsidR="00BF1765" w:rsidRDefault="005C451E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（可复选）</w:t>
            </w:r>
          </w:p>
        </w:tc>
        <w:tc>
          <w:tcPr>
            <w:tcW w:w="7401" w:type="dxa"/>
            <w:gridSpan w:val="10"/>
            <w:vAlign w:val="center"/>
          </w:tcPr>
          <w:p w14:paraId="2E5D4DDD" w14:textId="77777777" w:rsidR="00BF1765" w:rsidRDefault="005C451E">
            <w:pPr>
              <w:adjustRightInd w:val="0"/>
              <w:snapToGrid w:val="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□技术开发  □技术集成与转化 □技术转移中介服务   □技术投融资  </w:t>
            </w:r>
          </w:p>
          <w:p w14:paraId="4C80EC2E" w14:textId="77777777" w:rsidR="00BF1765" w:rsidRDefault="005C451E">
            <w:pPr>
              <w:adjustRightInd w:val="0"/>
              <w:snapToGrid w:val="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□技术产权交易  □技术咨询与服务  □技术评估   □网络及信息服务  </w:t>
            </w:r>
          </w:p>
          <w:p w14:paraId="08F172D6" w14:textId="77777777" w:rsidR="00BF1765" w:rsidRDefault="005C451E">
            <w:pPr>
              <w:adjustRightInd w:val="0"/>
              <w:snapToGrid w:val="0"/>
              <w:outlineLvl w:val="0"/>
              <w:rPr>
                <w:rFonts w:ascii="仿宋_GB2312" w:eastAsia="仿宋_GB2312"/>
                <w:b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□企业孵化   □培训    □其它，请注明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       </w:t>
            </w:r>
          </w:p>
        </w:tc>
      </w:tr>
      <w:tr w:rsidR="00BF1765" w14:paraId="729DEA1F" w14:textId="77777777" w:rsidTr="00FE7504">
        <w:trPr>
          <w:trHeight w:val="947"/>
          <w:jc w:val="center"/>
        </w:trPr>
        <w:tc>
          <w:tcPr>
            <w:tcW w:w="1598" w:type="dxa"/>
            <w:vAlign w:val="center"/>
          </w:tcPr>
          <w:p w14:paraId="74C643D7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经营条件</w:t>
            </w:r>
          </w:p>
        </w:tc>
        <w:tc>
          <w:tcPr>
            <w:tcW w:w="7401" w:type="dxa"/>
            <w:gridSpan w:val="10"/>
            <w:vAlign w:val="center"/>
          </w:tcPr>
          <w:p w14:paraId="75258377" w14:textId="77777777" w:rsidR="00BF1765" w:rsidRDefault="005C451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□办公面积平米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szCs w:val="21"/>
              </w:rPr>
              <w:t xml:space="preserve">  □独立网站    网址：</w:t>
            </w:r>
          </w:p>
          <w:p w14:paraId="3B316FE1" w14:textId="77777777" w:rsidR="00BF1765" w:rsidRDefault="005C451E">
            <w:pPr>
              <w:snapToGrid w:val="0"/>
              <w:jc w:val="right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</w:p>
        </w:tc>
      </w:tr>
      <w:tr w:rsidR="00BF1765" w14:paraId="6BDA2620" w14:textId="77777777" w:rsidTr="00FE7504">
        <w:trPr>
          <w:trHeight w:val="497"/>
          <w:jc w:val="center"/>
        </w:trPr>
        <w:tc>
          <w:tcPr>
            <w:tcW w:w="1598" w:type="dxa"/>
            <w:vMerge w:val="restart"/>
            <w:vAlign w:val="center"/>
          </w:tcPr>
          <w:p w14:paraId="2F2B89DE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人员情况</w:t>
            </w:r>
          </w:p>
        </w:tc>
        <w:tc>
          <w:tcPr>
            <w:tcW w:w="2143" w:type="dxa"/>
            <w:gridSpan w:val="4"/>
            <w:vAlign w:val="center"/>
          </w:tcPr>
          <w:p w14:paraId="3454E4FD" w14:textId="77777777" w:rsidR="00BF1765" w:rsidRDefault="005C451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总人数</w:t>
            </w:r>
          </w:p>
        </w:tc>
        <w:tc>
          <w:tcPr>
            <w:tcW w:w="1298" w:type="dxa"/>
            <w:gridSpan w:val="2"/>
            <w:vAlign w:val="center"/>
          </w:tcPr>
          <w:p w14:paraId="37E1817F" w14:textId="77777777" w:rsidR="00BF1765" w:rsidRDefault="005C451E">
            <w:pPr>
              <w:ind w:firstLineChars="400" w:firstLine="84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</w:t>
            </w:r>
          </w:p>
        </w:tc>
        <w:tc>
          <w:tcPr>
            <w:tcW w:w="2274" w:type="dxa"/>
            <w:gridSpan w:val="3"/>
            <w:vAlign w:val="center"/>
          </w:tcPr>
          <w:p w14:paraId="6131B8D4" w14:textId="77777777" w:rsidR="00BF1765" w:rsidRDefault="005C451E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高级职称</w:t>
            </w:r>
          </w:p>
        </w:tc>
        <w:tc>
          <w:tcPr>
            <w:tcW w:w="1686" w:type="dxa"/>
            <w:vAlign w:val="center"/>
          </w:tcPr>
          <w:p w14:paraId="4B8C9919" w14:textId="77777777" w:rsidR="00BF1765" w:rsidRDefault="005C451E">
            <w:pPr>
              <w:ind w:firstLineChars="500" w:firstLine="10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</w:t>
            </w:r>
          </w:p>
        </w:tc>
      </w:tr>
      <w:tr w:rsidR="00BF1765" w14:paraId="71E3C2E9" w14:textId="77777777" w:rsidTr="00FE7504">
        <w:trPr>
          <w:trHeight w:val="467"/>
          <w:jc w:val="center"/>
        </w:trPr>
        <w:tc>
          <w:tcPr>
            <w:tcW w:w="1598" w:type="dxa"/>
            <w:vMerge/>
            <w:vAlign w:val="center"/>
          </w:tcPr>
          <w:p w14:paraId="2AF595DC" w14:textId="77777777" w:rsidR="00BF1765" w:rsidRDefault="00BF1765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2A82D2B1" w14:textId="77777777" w:rsidR="00BF1765" w:rsidRDefault="005C451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其中，本科以上学历</w:t>
            </w:r>
          </w:p>
        </w:tc>
        <w:tc>
          <w:tcPr>
            <w:tcW w:w="1298" w:type="dxa"/>
            <w:gridSpan w:val="2"/>
            <w:vAlign w:val="center"/>
          </w:tcPr>
          <w:p w14:paraId="77D9ABDC" w14:textId="77777777" w:rsidR="00BF1765" w:rsidRDefault="005C451E">
            <w:pPr>
              <w:ind w:firstLineChars="400" w:firstLine="84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</w:t>
            </w:r>
          </w:p>
        </w:tc>
        <w:tc>
          <w:tcPr>
            <w:tcW w:w="2274" w:type="dxa"/>
            <w:gridSpan w:val="3"/>
            <w:vAlign w:val="center"/>
          </w:tcPr>
          <w:p w14:paraId="74A315C6" w14:textId="77777777" w:rsidR="00BF1765" w:rsidRDefault="005C451E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中级职称</w:t>
            </w:r>
          </w:p>
        </w:tc>
        <w:tc>
          <w:tcPr>
            <w:tcW w:w="1686" w:type="dxa"/>
            <w:vAlign w:val="center"/>
          </w:tcPr>
          <w:p w14:paraId="2F873AB3" w14:textId="77777777" w:rsidR="00BF1765" w:rsidRDefault="005C451E">
            <w:pPr>
              <w:ind w:firstLineChars="500" w:firstLine="105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</w:t>
            </w:r>
          </w:p>
        </w:tc>
      </w:tr>
      <w:tr w:rsidR="00BF1765" w14:paraId="5DDB9444" w14:textId="77777777" w:rsidTr="00FE7504">
        <w:trPr>
          <w:trHeight w:val="645"/>
          <w:jc w:val="center"/>
        </w:trPr>
        <w:tc>
          <w:tcPr>
            <w:tcW w:w="1598" w:type="dxa"/>
            <w:vMerge/>
            <w:vAlign w:val="center"/>
          </w:tcPr>
          <w:p w14:paraId="49B95556" w14:textId="77777777" w:rsidR="00BF1765" w:rsidRDefault="00BF1765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660BA546" w14:textId="77777777" w:rsidR="00BF1765" w:rsidRDefault="005C451E">
            <w:pPr>
              <w:spacing w:line="28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技术经纪人</w:t>
            </w:r>
          </w:p>
        </w:tc>
        <w:tc>
          <w:tcPr>
            <w:tcW w:w="1298" w:type="dxa"/>
            <w:gridSpan w:val="2"/>
            <w:vAlign w:val="center"/>
          </w:tcPr>
          <w:p w14:paraId="67D050E2" w14:textId="77777777" w:rsidR="00BF1765" w:rsidRDefault="005C451E">
            <w:pPr>
              <w:spacing w:line="280" w:lineRule="exact"/>
              <w:ind w:firstLineChars="400" w:firstLine="8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</w:t>
            </w:r>
          </w:p>
        </w:tc>
        <w:tc>
          <w:tcPr>
            <w:tcW w:w="2274" w:type="dxa"/>
            <w:gridSpan w:val="3"/>
            <w:vAlign w:val="center"/>
          </w:tcPr>
          <w:p w14:paraId="3DBBE1DE" w14:textId="77777777" w:rsidR="00BF1765" w:rsidRDefault="005C451E">
            <w:pPr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科技人员占总人数的比例</w:t>
            </w:r>
          </w:p>
        </w:tc>
        <w:tc>
          <w:tcPr>
            <w:tcW w:w="1686" w:type="dxa"/>
            <w:vAlign w:val="center"/>
          </w:tcPr>
          <w:p w14:paraId="6BD4CD79" w14:textId="77777777" w:rsidR="00BF1765" w:rsidRDefault="005C451E">
            <w:pPr>
              <w:ind w:firstLineChars="500" w:firstLine="105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%</w:t>
            </w:r>
          </w:p>
        </w:tc>
      </w:tr>
      <w:tr w:rsidR="00BF1765" w14:paraId="1994B3F3" w14:textId="77777777" w:rsidTr="00FE7504">
        <w:trPr>
          <w:trHeight w:val="90"/>
          <w:jc w:val="center"/>
        </w:trPr>
        <w:tc>
          <w:tcPr>
            <w:tcW w:w="1598" w:type="dxa"/>
            <w:vAlign w:val="center"/>
          </w:tcPr>
          <w:p w14:paraId="4BD3D18A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年度技术转移转化中介服务情况</w:t>
            </w:r>
          </w:p>
        </w:tc>
        <w:tc>
          <w:tcPr>
            <w:tcW w:w="2143" w:type="dxa"/>
            <w:gridSpan w:val="4"/>
            <w:vAlign w:val="center"/>
          </w:tcPr>
          <w:p w14:paraId="181A76FF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通过中介服务促成的技术交易数量</w:t>
            </w:r>
          </w:p>
        </w:tc>
        <w:tc>
          <w:tcPr>
            <w:tcW w:w="1298" w:type="dxa"/>
            <w:gridSpan w:val="2"/>
            <w:vAlign w:val="center"/>
          </w:tcPr>
          <w:p w14:paraId="4A53E2A3" w14:textId="77777777" w:rsidR="00BF1765" w:rsidRDefault="005C451E">
            <w:pPr>
              <w:widowControl/>
              <w:snapToGrid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2274" w:type="dxa"/>
            <w:gridSpan w:val="3"/>
            <w:vAlign w:val="center"/>
          </w:tcPr>
          <w:p w14:paraId="0F2A646E" w14:textId="77777777" w:rsidR="00BF1765" w:rsidRDefault="005C451E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通过中介服务促成的技术交易额</w:t>
            </w:r>
          </w:p>
        </w:tc>
        <w:tc>
          <w:tcPr>
            <w:tcW w:w="1686" w:type="dxa"/>
            <w:vAlign w:val="center"/>
          </w:tcPr>
          <w:p w14:paraId="685B81F0" w14:textId="77777777" w:rsidR="00BF1765" w:rsidRDefault="005C451E">
            <w:pPr>
              <w:snapToGrid w:val="0"/>
              <w:jc w:val="right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</w:tc>
      </w:tr>
      <w:tr w:rsidR="00BF1765" w14:paraId="0702E16F" w14:textId="77777777" w:rsidTr="00FE7504">
        <w:trPr>
          <w:trHeight w:val="430"/>
          <w:jc w:val="center"/>
        </w:trPr>
        <w:tc>
          <w:tcPr>
            <w:tcW w:w="1598" w:type="dxa"/>
            <w:vMerge w:val="restart"/>
            <w:vAlign w:val="center"/>
          </w:tcPr>
          <w:p w14:paraId="212CF9E8" w14:textId="77777777" w:rsidR="00BF1765" w:rsidRDefault="005C451E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2022年度</w:t>
            </w:r>
          </w:p>
          <w:p w14:paraId="557C08EE" w14:textId="77777777" w:rsidR="00BF1765" w:rsidRDefault="005C451E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财务情况</w:t>
            </w:r>
          </w:p>
        </w:tc>
        <w:tc>
          <w:tcPr>
            <w:tcW w:w="2143" w:type="dxa"/>
            <w:gridSpan w:val="4"/>
            <w:vAlign w:val="center"/>
          </w:tcPr>
          <w:p w14:paraId="126F6F86" w14:textId="77777777" w:rsidR="00BF1765" w:rsidRDefault="005C45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营业性总收入</w:t>
            </w:r>
          </w:p>
        </w:tc>
        <w:tc>
          <w:tcPr>
            <w:tcW w:w="1298" w:type="dxa"/>
            <w:gridSpan w:val="2"/>
            <w:vAlign w:val="center"/>
          </w:tcPr>
          <w:p w14:paraId="58163215" w14:textId="77777777" w:rsidR="00BF1765" w:rsidRDefault="005C45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万元</w:t>
            </w:r>
          </w:p>
        </w:tc>
        <w:tc>
          <w:tcPr>
            <w:tcW w:w="2274" w:type="dxa"/>
            <w:gridSpan w:val="3"/>
            <w:vAlign w:val="center"/>
          </w:tcPr>
          <w:p w14:paraId="668C37A1" w14:textId="77777777" w:rsidR="00BF1765" w:rsidRDefault="00BF1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2C3EF9D3" w14:textId="77777777" w:rsidR="00BF1765" w:rsidRDefault="005C45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万元</w:t>
            </w:r>
          </w:p>
        </w:tc>
      </w:tr>
      <w:tr w:rsidR="00BF1765" w14:paraId="0C9BCA20" w14:textId="77777777" w:rsidTr="00FE7504">
        <w:trPr>
          <w:trHeight w:val="527"/>
          <w:jc w:val="center"/>
        </w:trPr>
        <w:tc>
          <w:tcPr>
            <w:tcW w:w="1598" w:type="dxa"/>
            <w:vMerge/>
            <w:vAlign w:val="center"/>
          </w:tcPr>
          <w:p w14:paraId="148F0145" w14:textId="77777777" w:rsidR="00BF1765" w:rsidRDefault="00BF1765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4D307268" w14:textId="77777777" w:rsidR="00BF1765" w:rsidRDefault="005C45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技术转移转化</w:t>
            </w:r>
          </w:p>
          <w:p w14:paraId="56A1DE6A" w14:textId="77777777" w:rsidR="00BF1765" w:rsidRDefault="005C45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中介服务收入</w:t>
            </w:r>
          </w:p>
        </w:tc>
        <w:tc>
          <w:tcPr>
            <w:tcW w:w="1298" w:type="dxa"/>
            <w:gridSpan w:val="2"/>
            <w:vAlign w:val="center"/>
          </w:tcPr>
          <w:p w14:paraId="1ADE7229" w14:textId="77777777" w:rsidR="00BF1765" w:rsidRDefault="005C45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万元</w:t>
            </w:r>
          </w:p>
        </w:tc>
        <w:tc>
          <w:tcPr>
            <w:tcW w:w="2274" w:type="dxa"/>
            <w:gridSpan w:val="3"/>
            <w:vAlign w:val="center"/>
          </w:tcPr>
          <w:p w14:paraId="62CE46B7" w14:textId="77777777" w:rsidR="00BF1765" w:rsidRDefault="005C45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利税总额</w:t>
            </w:r>
          </w:p>
        </w:tc>
        <w:tc>
          <w:tcPr>
            <w:tcW w:w="1686" w:type="dxa"/>
            <w:vAlign w:val="center"/>
          </w:tcPr>
          <w:p w14:paraId="1E7BC0AF" w14:textId="77777777" w:rsidR="00BF1765" w:rsidRDefault="005C45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万元</w:t>
            </w:r>
          </w:p>
        </w:tc>
      </w:tr>
      <w:tr w:rsidR="00BF1765" w14:paraId="03641DD1" w14:textId="77777777" w:rsidTr="00FE7504">
        <w:trPr>
          <w:trHeight w:val="942"/>
          <w:jc w:val="center"/>
        </w:trPr>
        <w:tc>
          <w:tcPr>
            <w:tcW w:w="1598" w:type="dxa"/>
            <w:vMerge w:val="restart"/>
            <w:vAlign w:val="center"/>
          </w:tcPr>
          <w:p w14:paraId="4FA5EB37" w14:textId="77777777" w:rsidR="00BF1765" w:rsidRDefault="005C451E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年度经费</w:t>
            </w:r>
          </w:p>
          <w:p w14:paraId="2B3D82A9" w14:textId="77777777" w:rsidR="00BF1765" w:rsidRDefault="005C451E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投入与来源</w:t>
            </w:r>
          </w:p>
        </w:tc>
        <w:tc>
          <w:tcPr>
            <w:tcW w:w="7401" w:type="dxa"/>
            <w:gridSpan w:val="10"/>
            <w:vAlign w:val="center"/>
          </w:tcPr>
          <w:p w14:paraId="71CA5386" w14:textId="77777777" w:rsidR="00BF1765" w:rsidRDefault="005C451E">
            <w:pPr>
              <w:outlineLvl w:val="0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国家财政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地方财政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  <w:p w14:paraId="79F33C7A" w14:textId="77777777" w:rsidR="00BF1765" w:rsidRDefault="005C451E">
            <w:pPr>
              <w:outlineLvl w:val="0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 单位自筹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           □ 其    它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</w:tc>
      </w:tr>
      <w:tr w:rsidR="00BF1765" w14:paraId="11529CD5" w14:textId="77777777" w:rsidTr="00FE7504">
        <w:trPr>
          <w:trHeight w:val="1050"/>
          <w:jc w:val="center"/>
        </w:trPr>
        <w:tc>
          <w:tcPr>
            <w:tcW w:w="1598" w:type="dxa"/>
            <w:vMerge/>
            <w:tcBorders>
              <w:bottom w:val="single" w:sz="2" w:space="0" w:color="auto"/>
            </w:tcBorders>
            <w:vAlign w:val="center"/>
          </w:tcPr>
          <w:p w14:paraId="32D89A64" w14:textId="77777777" w:rsidR="00BF1765" w:rsidRDefault="00BF1765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401" w:type="dxa"/>
            <w:gridSpan w:val="10"/>
            <w:tcBorders>
              <w:bottom w:val="single" w:sz="2" w:space="0" w:color="auto"/>
            </w:tcBorders>
            <w:vAlign w:val="center"/>
          </w:tcPr>
          <w:p w14:paraId="3AA7C266" w14:textId="77777777" w:rsidR="00BF1765" w:rsidRDefault="005C451E">
            <w:pPr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 获得政府财政补贴或项目经费支持情况</w:t>
            </w:r>
          </w:p>
          <w:p w14:paraId="50D99540" w14:textId="77777777" w:rsidR="00BF1765" w:rsidRDefault="005C451E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计划名称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年度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金额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  <w:p w14:paraId="463F9C0E" w14:textId="77777777" w:rsidR="00BF1765" w:rsidRDefault="005C451E">
            <w:pPr>
              <w:jc w:val="center"/>
              <w:outlineLvl w:val="0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计划名称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年度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金额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</w:tc>
      </w:tr>
    </w:tbl>
    <w:p w14:paraId="29573F64" w14:textId="77777777" w:rsidR="00BF1765" w:rsidRDefault="00BF1765">
      <w:pPr>
        <w:rPr>
          <w:vanish/>
        </w:rPr>
      </w:pPr>
    </w:p>
    <w:tbl>
      <w:tblPr>
        <w:tblW w:w="9000" w:type="dxa"/>
        <w:jc w:val="center"/>
        <w:tblLayout w:type="fixed"/>
        <w:tblCellMar>
          <w:left w:w="88" w:type="dxa"/>
          <w:right w:w="88" w:type="dxa"/>
        </w:tblCellMar>
        <w:tblLook w:val="04A0" w:firstRow="1" w:lastRow="0" w:firstColumn="1" w:lastColumn="0" w:noHBand="0" w:noVBand="1"/>
      </w:tblPr>
      <w:tblGrid>
        <w:gridCol w:w="9000"/>
      </w:tblGrid>
      <w:tr w:rsidR="00BF1765" w14:paraId="55A0DD6A" w14:textId="77777777">
        <w:trPr>
          <w:cantSplit/>
          <w:trHeight w:val="7604"/>
          <w:jc w:val="center"/>
        </w:trPr>
        <w:tc>
          <w:tcPr>
            <w:tcW w:w="9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7B905" w14:textId="77777777" w:rsidR="00BF1765" w:rsidRDefault="005C451E">
            <w:pPr>
              <w:pStyle w:val="a4"/>
              <w:snapToGrid w:val="0"/>
              <w:rPr>
                <w:rFonts w:ascii="宋体-18030" w:eastAsia="宋体-18030" w:hAnsi="宋体-18030" w:cs="宋体-18030"/>
                <w:color w:val="000000"/>
                <w:sz w:val="28"/>
              </w:rPr>
            </w:pPr>
            <w:r>
              <w:rPr>
                <w:rFonts w:ascii="宋体-18030" w:eastAsia="宋体-18030" w:hAnsi="宋体-18030" w:cs="宋体-18030" w:hint="eastAsia"/>
                <w:color w:val="000000"/>
                <w:sz w:val="28"/>
              </w:rPr>
              <w:t>二、申报机构年度开展技术转移转化中介服务情况（1500字以内）</w:t>
            </w:r>
          </w:p>
          <w:p w14:paraId="75F1B88C" w14:textId="77777777" w:rsidR="00BF1765" w:rsidRDefault="00BF1765">
            <w:pPr>
              <w:spacing w:line="300" w:lineRule="auto"/>
              <w:rPr>
                <w:rFonts w:ascii="宋体-18030" w:eastAsia="宋体-18030" w:hAnsi="宋体-18030" w:cs="宋体-18030"/>
                <w:color w:val="000000"/>
                <w:sz w:val="28"/>
              </w:rPr>
            </w:pPr>
          </w:p>
          <w:p w14:paraId="5541DADA" w14:textId="77777777" w:rsidR="00BF1765" w:rsidRDefault="00BF1765">
            <w:pPr>
              <w:spacing w:line="360" w:lineRule="auto"/>
              <w:ind w:firstLine="562"/>
              <w:jc w:val="left"/>
              <w:outlineLvl w:val="0"/>
              <w:rPr>
                <w:rFonts w:ascii="宋体-18030" w:eastAsia="宋体-18030" w:hAnsi="宋体-18030" w:cs="宋体-18030"/>
                <w:color w:val="000000"/>
                <w:sz w:val="28"/>
              </w:rPr>
            </w:pPr>
          </w:p>
          <w:p w14:paraId="5A75D11C" w14:textId="77777777" w:rsidR="00BF1765" w:rsidRDefault="00BF1765">
            <w:pPr>
              <w:spacing w:line="300" w:lineRule="auto"/>
              <w:rPr>
                <w:rFonts w:ascii="宋体-18030" w:eastAsia="宋体-18030" w:hAnsi="宋体-18030" w:cs="宋体-18030"/>
                <w:color w:val="000000"/>
                <w:sz w:val="28"/>
              </w:rPr>
            </w:pPr>
          </w:p>
          <w:p w14:paraId="74E3F8EF" w14:textId="77777777" w:rsidR="00BF1765" w:rsidRDefault="00BF1765">
            <w:pPr>
              <w:spacing w:line="300" w:lineRule="auto"/>
              <w:rPr>
                <w:rFonts w:ascii="宋体-18030" w:eastAsia="宋体-18030" w:hAnsi="宋体-18030" w:cs="宋体-18030"/>
                <w:color w:val="000000"/>
                <w:sz w:val="28"/>
              </w:rPr>
            </w:pPr>
          </w:p>
          <w:p w14:paraId="68D1D9E4" w14:textId="77777777" w:rsidR="00BF1765" w:rsidRDefault="00BF1765">
            <w:pPr>
              <w:spacing w:line="300" w:lineRule="auto"/>
              <w:rPr>
                <w:rFonts w:ascii="宋体-18030" w:eastAsia="宋体-18030" w:hAnsi="宋体-18030" w:cs="宋体-18030"/>
                <w:color w:val="000000"/>
                <w:sz w:val="28"/>
              </w:rPr>
            </w:pPr>
          </w:p>
        </w:tc>
      </w:tr>
      <w:tr w:rsidR="00BF1765" w14:paraId="192861A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9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B0054" w14:textId="77777777" w:rsidR="00BF1765" w:rsidRDefault="005C451E">
            <w:pPr>
              <w:pStyle w:val="a4"/>
              <w:rPr>
                <w:rFonts w:ascii="长城楷体" w:eastAsia="长城楷体"/>
                <w:b/>
                <w:spacing w:val="90"/>
                <w:sz w:val="28"/>
                <w:szCs w:val="28"/>
              </w:rPr>
            </w:pPr>
            <w:r>
              <w:rPr>
                <w:rFonts w:ascii="宋体-18030" w:eastAsia="宋体-18030" w:hAnsi="宋体-18030" w:cs="宋体-18030" w:hint="eastAsia"/>
                <w:color w:val="000000"/>
                <w:sz w:val="28"/>
              </w:rPr>
              <w:t>三、审查意见</w:t>
            </w:r>
          </w:p>
        </w:tc>
      </w:tr>
      <w:tr w:rsidR="00BF1765" w14:paraId="2D6D14F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6" w:type="dxa"/>
            <w:right w:w="96" w:type="dxa"/>
          </w:tblCellMar>
        </w:tblPrEx>
        <w:trPr>
          <w:trHeight w:val="4175"/>
          <w:jc w:val="center"/>
        </w:trPr>
        <w:tc>
          <w:tcPr>
            <w:tcW w:w="9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7BE14" w14:textId="77777777" w:rsidR="00BF1765" w:rsidRDefault="005C451E">
            <w:pPr>
              <w:spacing w:line="300" w:lineRule="auto"/>
              <w:rPr>
                <w:rFonts w:ascii="长城楷体" w:eastAsia="长城楷体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t xml:space="preserve">主管单位审查意见     </w:t>
            </w:r>
          </w:p>
          <w:p w14:paraId="1E83E0C1" w14:textId="77777777" w:rsidR="00BF1765" w:rsidRDefault="00BF1765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44521DA3" w14:textId="77777777" w:rsidR="00BF1765" w:rsidRDefault="00BF1765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1D47C1AC" w14:textId="77777777" w:rsidR="00BF1765" w:rsidRDefault="00BF1765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2F55E951" w14:textId="77777777" w:rsidR="00FE7504" w:rsidRDefault="005C451E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t xml:space="preserve">                              </w:t>
            </w:r>
          </w:p>
          <w:p w14:paraId="133B2A08" w14:textId="77777777" w:rsidR="00FE7504" w:rsidRDefault="00FE7504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1C3AEF5B" w14:textId="77777777" w:rsidR="00FE7504" w:rsidRDefault="00FE7504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5A65DBFC" w14:textId="77777777" w:rsidR="00FE7504" w:rsidRDefault="00FE7504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64DD9396" w14:textId="1BFD2AF6" w:rsidR="00BF1765" w:rsidRDefault="005C451E" w:rsidP="00FE7504">
            <w:pPr>
              <w:spacing w:line="300" w:lineRule="auto"/>
              <w:ind w:left="777" w:firstLineChars="1400" w:firstLine="3360"/>
              <w:rPr>
                <w:rFonts w:ascii="长城楷体" w:eastAsia="长城楷体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t xml:space="preserve">            （盖章）</w:t>
            </w:r>
          </w:p>
          <w:p w14:paraId="2373D2DC" w14:textId="77777777" w:rsidR="00BF1765" w:rsidRDefault="005C451E">
            <w:pPr>
              <w:spacing w:line="360" w:lineRule="auto"/>
              <w:ind w:left="-10"/>
              <w:rPr>
                <w:rFonts w:ascii="长城楷体" w:eastAsia="长城楷体"/>
                <w:b/>
                <w:spacing w:val="90"/>
                <w:sz w:val="24"/>
              </w:rPr>
            </w:pPr>
            <w:r>
              <w:rPr>
                <w:rFonts w:ascii="长城楷体" w:eastAsia="长城楷体" w:hint="eastAsia"/>
                <w:sz w:val="24"/>
              </w:rPr>
              <w:t xml:space="preserve">                                              年</w:t>
            </w:r>
            <w:r>
              <w:rPr>
                <w:rFonts w:ascii="长城楷体" w:eastAsia="长城楷体"/>
                <w:sz w:val="24"/>
              </w:rPr>
              <w:t xml:space="preserve">   </w:t>
            </w:r>
            <w:r>
              <w:rPr>
                <w:rFonts w:ascii="长城楷体" w:eastAsia="长城楷体" w:hint="eastAsia"/>
                <w:sz w:val="24"/>
              </w:rPr>
              <w:t>月</w:t>
            </w:r>
            <w:r>
              <w:rPr>
                <w:rFonts w:ascii="长城楷体" w:eastAsia="长城楷体"/>
                <w:sz w:val="24"/>
              </w:rPr>
              <w:t xml:space="preserve">    </w:t>
            </w:r>
            <w:r>
              <w:rPr>
                <w:rFonts w:ascii="长城楷体" w:eastAsia="长城楷体" w:hint="eastAsia"/>
                <w:sz w:val="24"/>
              </w:rPr>
              <w:t>日</w:t>
            </w:r>
          </w:p>
        </w:tc>
      </w:tr>
    </w:tbl>
    <w:p w14:paraId="7A4F51E0" w14:textId="77777777" w:rsidR="008C5E9E" w:rsidRDefault="008C5E9E" w:rsidP="00070F83">
      <w:pPr>
        <w:spacing w:line="52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附件：</w:t>
      </w:r>
    </w:p>
    <w:p w14:paraId="50211D7C" w14:textId="675D0B7A" w:rsidR="00070F83" w:rsidRDefault="008C5E9E" w:rsidP="00070F83">
      <w:pPr>
        <w:spacing w:line="52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（一）</w:t>
      </w:r>
      <w:r w:rsidR="00070F83">
        <w:rPr>
          <w:rFonts w:ascii="黑体" w:eastAsia="黑体" w:hAnsi="黑体" w:cs="黑体" w:hint="eastAsia"/>
          <w:color w:val="000000"/>
          <w:sz w:val="32"/>
          <w:szCs w:val="32"/>
        </w:rPr>
        <w:t>技术转移服务机构工作总结</w:t>
      </w:r>
    </w:p>
    <w:p w14:paraId="2174F1F8" w14:textId="77777777" w:rsidR="00070F83" w:rsidRDefault="00070F83" w:rsidP="00070F83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</w:p>
    <w:p w14:paraId="1E737B5B" w14:textId="5E5F2725" w:rsidR="00070F83" w:rsidRDefault="008C5E9E" w:rsidP="00070F83">
      <w:pPr>
        <w:spacing w:line="52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（二）</w:t>
      </w:r>
      <w:r w:rsidR="00070F83">
        <w:rPr>
          <w:rFonts w:ascii="黑体" w:eastAsia="黑体" w:hAnsi="黑体" w:cs="黑体" w:hint="eastAsia"/>
          <w:color w:val="000000"/>
          <w:sz w:val="32"/>
          <w:szCs w:val="32"/>
        </w:rPr>
        <w:t>相关证明材料</w:t>
      </w:r>
    </w:p>
    <w:p w14:paraId="4F5017BE" w14:textId="77D8F874" w:rsidR="00070F83" w:rsidRDefault="00070F83" w:rsidP="00070F83">
      <w:pPr>
        <w:spacing w:line="520" w:lineRule="exact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开展技术转移工作情况、促进科技成果转化等佐证资料。</w:t>
      </w:r>
    </w:p>
    <w:p w14:paraId="4EABAB04" w14:textId="77777777" w:rsidR="00070F83" w:rsidRPr="007217E5" w:rsidRDefault="00070F83" w:rsidP="00070F83"/>
    <w:p w14:paraId="4CC94548" w14:textId="77777777" w:rsidR="00BF1765" w:rsidRPr="00070F83" w:rsidRDefault="00BF1765"/>
    <w:sectPr w:rsidR="00BF1765" w:rsidRPr="00070F8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7A50" w14:textId="77777777" w:rsidR="00226EDF" w:rsidRDefault="00226EDF">
      <w:r>
        <w:separator/>
      </w:r>
    </w:p>
  </w:endnote>
  <w:endnote w:type="continuationSeparator" w:id="0">
    <w:p w14:paraId="129BCC15" w14:textId="77777777" w:rsidR="00226EDF" w:rsidRDefault="0022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创艺简仿宋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-18030">
    <w:altName w:val="微软雅黑"/>
    <w:charset w:val="86"/>
    <w:family w:val="modern"/>
    <w:pitch w:val="default"/>
    <w:sig w:usb0="00000000" w:usb1="00000000" w:usb2="000A005E" w:usb3="00000000" w:csb0="00040001" w:csb1="00000000"/>
  </w:font>
  <w:font w:name="长城楷体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2343" w14:textId="77777777" w:rsidR="00BF1765" w:rsidRDefault="00BF1765">
    <w:pPr>
      <w:pStyle w:val="a6"/>
      <w:ind w:right="180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AB9E" w14:textId="77777777" w:rsidR="00226EDF" w:rsidRDefault="00226EDF">
      <w:r>
        <w:separator/>
      </w:r>
    </w:p>
  </w:footnote>
  <w:footnote w:type="continuationSeparator" w:id="0">
    <w:p w14:paraId="6F205DB2" w14:textId="77777777" w:rsidR="00226EDF" w:rsidRDefault="00226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Y2NDQ0MGI3YmRkMGYxNmRmOTc2MWY4ZGIyZmExYzUifQ=="/>
  </w:docVars>
  <w:rsids>
    <w:rsidRoot w:val="28756A38"/>
    <w:rsid w:val="00070F83"/>
    <w:rsid w:val="001B1F1E"/>
    <w:rsid w:val="00226EDF"/>
    <w:rsid w:val="00275BE3"/>
    <w:rsid w:val="005940FD"/>
    <w:rsid w:val="005C451E"/>
    <w:rsid w:val="008C5E9E"/>
    <w:rsid w:val="00BF1765"/>
    <w:rsid w:val="00FE7504"/>
    <w:rsid w:val="0D441820"/>
    <w:rsid w:val="0E3C0268"/>
    <w:rsid w:val="10F25CB2"/>
    <w:rsid w:val="28756A38"/>
    <w:rsid w:val="40615682"/>
    <w:rsid w:val="45274895"/>
    <w:rsid w:val="55CE7DB4"/>
    <w:rsid w:val="5CA65E7D"/>
    <w:rsid w:val="62EF25F0"/>
    <w:rsid w:val="651D179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7F9A"/>
  <w15:docId w15:val="{9D7327B2-DBFF-4731-BD87-BB3E7544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  <w:rPr>
      <w:rFonts w:ascii="Times New Roman" w:hAnsi="Times New Roman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Date"/>
    <w:basedOn w:val="a"/>
    <w:next w:val="a"/>
    <w:qFormat/>
    <w:rPr>
      <w:rFonts w:eastAsia="创艺简仿宋"/>
      <w:kern w:val="0"/>
      <w:sz w:val="30"/>
      <w:szCs w:val="20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0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4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吉他里的阳光</dc:creator>
  <cp:lastModifiedBy>倩 宫</cp:lastModifiedBy>
  <cp:revision>2</cp:revision>
  <cp:lastPrinted>2024-02-28T00:30:00Z</cp:lastPrinted>
  <dcterms:created xsi:type="dcterms:W3CDTF">2024-02-28T01:37:00Z</dcterms:created>
  <dcterms:modified xsi:type="dcterms:W3CDTF">2024-02-28T01:37:00Z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313644318_btnclosed</vt:lpwstr>
  </property>
  <property fmtid="{D5CDD505-2E9C-101B-9397-08002B2CF9AE}" pid="4" name="ICV">
    <vt:lpwstr>C3CC3A29C4774FFC8C7988730E11EE40</vt:lpwstr>
  </property>
</Properties>
</file>